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88E61" w14:textId="77777777" w:rsidR="00CF2508" w:rsidRDefault="00CF2508" w:rsidP="00CF2508">
      <w:pPr>
        <w:rPr>
          <w:b/>
          <w:bCs/>
          <w:sz w:val="22"/>
        </w:rPr>
      </w:pPr>
    </w:p>
    <w:p w14:paraId="07B9CBB0" w14:textId="77777777" w:rsidR="00CF2508" w:rsidRDefault="00CF2508" w:rsidP="00CF2508">
      <w:pPr>
        <w:rPr>
          <w:b/>
          <w:bCs/>
          <w:sz w:val="22"/>
        </w:rPr>
      </w:pPr>
    </w:p>
    <w:p w14:paraId="3FC3CEDB" w14:textId="243B084A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Reading Teachers = Reading Pupils Tell Me Pedagogy</w:t>
      </w:r>
    </w:p>
    <w:p w14:paraId="55E389B2" w14:textId="5FFF2C1A" w:rsidR="00CF2508" w:rsidRPr="00CF2508" w:rsidRDefault="00CF2508" w:rsidP="00CF2508">
      <w:pPr>
        <w:spacing w:line="276" w:lineRule="auto"/>
        <w:rPr>
          <w:sz w:val="22"/>
        </w:rPr>
      </w:pPr>
      <w:r w:rsidRPr="00CF2508">
        <w:rPr>
          <w:sz w:val="22"/>
        </w:rPr>
        <w:t xml:space="preserve">The following questions can be used to support </w:t>
      </w:r>
      <w:r w:rsidRPr="00CF2508">
        <w:rPr>
          <w:sz w:val="22"/>
        </w:rPr>
        <w:t>book talk</w:t>
      </w:r>
      <w:r w:rsidRPr="00CF2508">
        <w:rPr>
          <w:sz w:val="22"/>
        </w:rPr>
        <w:t xml:space="preserve"> using the Tell Me approach. The four</w:t>
      </w:r>
      <w:r>
        <w:rPr>
          <w:sz w:val="22"/>
        </w:rPr>
        <w:t xml:space="preserve"> </w:t>
      </w:r>
      <w:r w:rsidRPr="00CF2508">
        <w:rPr>
          <w:sz w:val="22"/>
        </w:rPr>
        <w:t>basic questions should be followed up by fu</w:t>
      </w:r>
      <w:r>
        <w:rPr>
          <w:sz w:val="22"/>
        </w:rPr>
        <w:t>r</w:t>
      </w:r>
      <w:r w:rsidRPr="00CF2508">
        <w:rPr>
          <w:sz w:val="22"/>
        </w:rPr>
        <w:t>ther general and special questions.</w:t>
      </w:r>
    </w:p>
    <w:p w14:paraId="0D8780AF" w14:textId="77777777" w:rsidR="00CF2508" w:rsidRDefault="00CF2508" w:rsidP="00CF2508">
      <w:pPr>
        <w:rPr>
          <w:b/>
          <w:bCs/>
          <w:sz w:val="22"/>
        </w:rPr>
      </w:pPr>
    </w:p>
    <w:p w14:paraId="1526516D" w14:textId="15202711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Likes</w:t>
      </w:r>
    </w:p>
    <w:p w14:paraId="7A0E7B51" w14:textId="77777777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Was there anything you liked about the book?</w:t>
      </w:r>
    </w:p>
    <w:p w14:paraId="189DBF86" w14:textId="77777777" w:rsidR="00CF2508" w:rsidRPr="00CF2508" w:rsidRDefault="00CF2508" w:rsidP="00CF2508">
      <w:pPr>
        <w:rPr>
          <w:b/>
          <w:bCs/>
          <w:sz w:val="22"/>
        </w:rPr>
      </w:pPr>
      <w:r w:rsidRPr="00CF2508">
        <w:rPr>
          <w:sz w:val="22"/>
        </w:rPr>
        <w:t>Possible follow up prompts / questions:</w:t>
      </w:r>
    </w:p>
    <w:p w14:paraId="76C93D23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Was there anything that especially caught your attention?</w:t>
      </w:r>
    </w:p>
    <w:p w14:paraId="213B502B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Was it what you expected it to be?</w:t>
      </w:r>
    </w:p>
    <w:p w14:paraId="7B7F3D30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Was there anything you liked about the characters?</w:t>
      </w:r>
    </w:p>
    <w:p w14:paraId="5B5B43C9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Which character interested you the most? Why do you think that is?</w:t>
      </w:r>
    </w:p>
    <w:p w14:paraId="57445ED8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Tell me about your favourite parts.</w:t>
      </w:r>
    </w:p>
    <w:p w14:paraId="74F762BA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Is there anything you would have liked more of?</w:t>
      </w:r>
    </w:p>
    <w:p w14:paraId="519366BD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Do you know anyone who you think might like this book? What might you say to them about the book?</w:t>
      </w:r>
    </w:p>
    <w:p w14:paraId="1ED95387" w14:textId="77777777" w:rsidR="00CF2508" w:rsidRPr="00CF2508" w:rsidRDefault="00CF2508" w:rsidP="00CF2508">
      <w:pPr>
        <w:pStyle w:val="ListParagraph"/>
        <w:numPr>
          <w:ilvl w:val="0"/>
          <w:numId w:val="5"/>
        </w:numPr>
        <w:spacing w:after="160" w:line="259" w:lineRule="auto"/>
        <w:rPr>
          <w:sz w:val="22"/>
        </w:rPr>
      </w:pPr>
      <w:r w:rsidRPr="00CF2508">
        <w:rPr>
          <w:sz w:val="22"/>
        </w:rPr>
        <w:t>Now we have heard everyone’s likes, is there anything you have heard that surprised you or you would like to talk more about?</w:t>
      </w:r>
    </w:p>
    <w:p w14:paraId="62E015C3" w14:textId="77777777" w:rsidR="00CF2508" w:rsidRDefault="00CF2508" w:rsidP="00CF2508">
      <w:pPr>
        <w:rPr>
          <w:b/>
          <w:bCs/>
          <w:sz w:val="22"/>
        </w:rPr>
      </w:pPr>
    </w:p>
    <w:p w14:paraId="126626FB" w14:textId="2C8AC624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Dislikes</w:t>
      </w:r>
    </w:p>
    <w:p w14:paraId="73F222DA" w14:textId="77777777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Was there anything you didn’t like about the book?</w:t>
      </w:r>
    </w:p>
    <w:p w14:paraId="2B3003D3" w14:textId="77777777" w:rsidR="00CF2508" w:rsidRPr="00CF2508" w:rsidRDefault="00CF2508" w:rsidP="00CF2508">
      <w:pPr>
        <w:rPr>
          <w:sz w:val="22"/>
        </w:rPr>
      </w:pPr>
      <w:r w:rsidRPr="00CF2508">
        <w:rPr>
          <w:sz w:val="22"/>
        </w:rPr>
        <w:t>Follow up prompts / questions:</w:t>
      </w:r>
    </w:p>
    <w:p w14:paraId="6C0F8E97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Were there any parts that bored you or were less interesting?</w:t>
      </w:r>
    </w:p>
    <w:p w14:paraId="2BDE2800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Were you disappointed with anything?</w:t>
      </w:r>
    </w:p>
    <w:p w14:paraId="04B14645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If the writer asked you if anything could be improved, what would you say?</w:t>
      </w:r>
    </w:p>
    <w:p w14:paraId="1FE1765F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If you had written this book, how might you have made it better?</w:t>
      </w:r>
    </w:p>
    <w:p w14:paraId="2786E1EC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Can you see how that might be important to the story even if you didn’t like it?</w:t>
      </w:r>
    </w:p>
    <w:p w14:paraId="7C95D22E" w14:textId="77777777" w:rsidR="00CF2508" w:rsidRPr="00CF2508" w:rsidRDefault="00CF2508" w:rsidP="00CF2508">
      <w:pPr>
        <w:pStyle w:val="ListParagraph"/>
        <w:numPr>
          <w:ilvl w:val="0"/>
          <w:numId w:val="6"/>
        </w:numPr>
        <w:spacing w:after="160" w:line="259" w:lineRule="auto"/>
        <w:rPr>
          <w:sz w:val="22"/>
        </w:rPr>
      </w:pPr>
      <w:r w:rsidRPr="00CF2508">
        <w:rPr>
          <w:sz w:val="22"/>
        </w:rPr>
        <w:t>Were there any characters you wanted to know more about? How might that have changed the story for you?</w:t>
      </w:r>
    </w:p>
    <w:p w14:paraId="7858802B" w14:textId="77777777" w:rsidR="00CF2508" w:rsidRDefault="00CF2508" w:rsidP="00CF2508">
      <w:pPr>
        <w:rPr>
          <w:b/>
          <w:bCs/>
          <w:sz w:val="22"/>
        </w:rPr>
      </w:pPr>
    </w:p>
    <w:p w14:paraId="1AAD1870" w14:textId="49AFCD01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Puzzles</w:t>
      </w:r>
    </w:p>
    <w:p w14:paraId="7D8F3F8D" w14:textId="77777777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Was there anything that puzzled you in this book?</w:t>
      </w:r>
    </w:p>
    <w:p w14:paraId="7B85ED45" w14:textId="77777777" w:rsidR="00CF2508" w:rsidRPr="00CF2508" w:rsidRDefault="00CF2508" w:rsidP="00CF2508">
      <w:pPr>
        <w:rPr>
          <w:sz w:val="22"/>
        </w:rPr>
      </w:pPr>
      <w:r w:rsidRPr="00CF2508">
        <w:rPr>
          <w:sz w:val="22"/>
        </w:rPr>
        <w:t>Follow up prompts / questions:</w:t>
      </w:r>
    </w:p>
    <w:p w14:paraId="5BEC6361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Was there anything you didn’t understand?</w:t>
      </w:r>
    </w:p>
    <w:p w14:paraId="16AD6F0F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Was there anything you’d never found in a book before?</w:t>
      </w:r>
    </w:p>
    <w:p w14:paraId="168A5EBB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Did you notice anything that seemed out of place or didn’t seem to fit with the rest of the story?</w:t>
      </w:r>
    </w:p>
    <w:p w14:paraId="5560DBF6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Is there anything you’d like to ask the author about his book?</w:t>
      </w:r>
    </w:p>
    <w:p w14:paraId="7FE356C3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Is there anything you’d like to ask any of the characters?</w:t>
      </w:r>
    </w:p>
    <w:p w14:paraId="4F847458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lastRenderedPageBreak/>
        <w:t>How long did it take the story to happen do you think?</w:t>
      </w:r>
    </w:p>
    <w:p w14:paraId="27703767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 xml:space="preserve">Was there anything that felt unfinished to you? </w:t>
      </w:r>
    </w:p>
    <w:p w14:paraId="170A1F52" w14:textId="77777777" w:rsidR="00CF2508" w:rsidRPr="00CF2508" w:rsidRDefault="00CF2508" w:rsidP="00CF2508">
      <w:pPr>
        <w:pStyle w:val="ListParagraph"/>
        <w:numPr>
          <w:ilvl w:val="0"/>
          <w:numId w:val="7"/>
        </w:numPr>
        <w:spacing w:after="160" w:line="259" w:lineRule="auto"/>
        <w:rPr>
          <w:sz w:val="22"/>
        </w:rPr>
      </w:pPr>
      <w:r w:rsidRPr="00CF2508">
        <w:rPr>
          <w:sz w:val="22"/>
        </w:rPr>
        <w:t>Are there any other questions you have about the book?</w:t>
      </w:r>
    </w:p>
    <w:p w14:paraId="76EB5226" w14:textId="77777777" w:rsidR="00CF2508" w:rsidRDefault="00CF2508" w:rsidP="00CF2508">
      <w:pPr>
        <w:rPr>
          <w:b/>
          <w:bCs/>
          <w:sz w:val="22"/>
        </w:rPr>
      </w:pPr>
    </w:p>
    <w:p w14:paraId="5AECF299" w14:textId="7DC7D961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Patterns</w:t>
      </w:r>
    </w:p>
    <w:p w14:paraId="4F23ACED" w14:textId="77777777" w:rsidR="00CF2508" w:rsidRPr="00CF2508" w:rsidRDefault="00CF2508" w:rsidP="00CF2508">
      <w:pPr>
        <w:rPr>
          <w:b/>
          <w:bCs/>
          <w:sz w:val="22"/>
        </w:rPr>
      </w:pPr>
      <w:r w:rsidRPr="00CF2508">
        <w:rPr>
          <w:b/>
          <w:bCs/>
          <w:sz w:val="22"/>
        </w:rPr>
        <w:t>Were there any patterns / any connections that you noticed?</w:t>
      </w:r>
    </w:p>
    <w:p w14:paraId="26ADD5AB" w14:textId="77777777" w:rsidR="00CF2508" w:rsidRPr="00CF2508" w:rsidRDefault="00CF2508" w:rsidP="00CF2508">
      <w:pPr>
        <w:rPr>
          <w:sz w:val="22"/>
        </w:rPr>
      </w:pPr>
      <w:r w:rsidRPr="00CF2508">
        <w:rPr>
          <w:sz w:val="22"/>
        </w:rPr>
        <w:t>Follow up prompts / questions:</w:t>
      </w:r>
    </w:p>
    <w:p w14:paraId="75EAC53A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Tell me anything you noticed about the language used in the book?</w:t>
      </w:r>
    </w:p>
    <w:p w14:paraId="4A9D468B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Were there any words or phrases that you noticed a lot?</w:t>
      </w:r>
    </w:p>
    <w:p w14:paraId="0EA821BC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Did the language stay the same or did it change throughout?</w:t>
      </w:r>
    </w:p>
    <w:p w14:paraId="6322D79A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Were there any ideas or images or symbols that were used throughout the book?</w:t>
      </w:r>
    </w:p>
    <w:p w14:paraId="4AB61286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What about the structure of the book? Did you notice anything about that?</w:t>
      </w:r>
    </w:p>
    <w:p w14:paraId="45F187E1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Was the story chronological or was it told in a different order? Why might that be?</w:t>
      </w:r>
    </w:p>
    <w:p w14:paraId="5DF69D7A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Whose story is this? What makes you think that?</w:t>
      </w:r>
    </w:p>
    <w:p w14:paraId="590429E2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Has anything in this story ever happened to you or anyone you know?</w:t>
      </w:r>
    </w:p>
    <w:p w14:paraId="0FC7B7C5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Does this book remind you of any other books you’ve read? What was similar?</w:t>
      </w:r>
    </w:p>
    <w:p w14:paraId="7BE1ACEC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What about anything you’ve watched?</w:t>
      </w:r>
    </w:p>
    <w:p w14:paraId="1BB3C7F5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What do you think the main themes of this book are?</w:t>
      </w:r>
    </w:p>
    <w:p w14:paraId="5B0ABCF9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What might the writer have wanted us to learn? What do you think the messages are?</w:t>
      </w:r>
    </w:p>
    <w:p w14:paraId="4600746C" w14:textId="77777777" w:rsidR="00CF2508" w:rsidRPr="00CF2508" w:rsidRDefault="00CF2508" w:rsidP="00CF2508">
      <w:pPr>
        <w:pStyle w:val="ListParagraph"/>
        <w:numPr>
          <w:ilvl w:val="0"/>
          <w:numId w:val="8"/>
        </w:numPr>
        <w:spacing w:after="160" w:line="259" w:lineRule="auto"/>
        <w:rPr>
          <w:sz w:val="22"/>
        </w:rPr>
      </w:pPr>
      <w:r w:rsidRPr="00CF2508">
        <w:rPr>
          <w:sz w:val="22"/>
        </w:rPr>
        <w:t>What are the different stories in this book do you think?</w:t>
      </w:r>
    </w:p>
    <w:p w14:paraId="1A7F3684" w14:textId="77777777" w:rsidR="00CF2508" w:rsidRPr="00CF2508" w:rsidRDefault="00CF2508" w:rsidP="00CF2508">
      <w:pPr>
        <w:spacing w:line="276" w:lineRule="auto"/>
        <w:rPr>
          <w:sz w:val="22"/>
        </w:rPr>
      </w:pPr>
      <w:r w:rsidRPr="00CF2508">
        <w:rPr>
          <w:sz w:val="22"/>
        </w:rPr>
        <w:t>These questions are not designed to be used as a script, but as can be used to draw out responses from pupils.</w:t>
      </w:r>
    </w:p>
    <w:p w14:paraId="7EF55E2F" w14:textId="77777777" w:rsidR="000672E8" w:rsidRPr="00CF2508" w:rsidRDefault="000672E8" w:rsidP="00CF2508">
      <w:pPr>
        <w:spacing w:line="276" w:lineRule="auto"/>
        <w:rPr>
          <w:rStyle w:val="BookTitle"/>
          <w:b w:val="0"/>
          <w:bCs w:val="0"/>
          <w:smallCaps w:val="0"/>
          <w:color w:val="auto"/>
          <w:spacing w:val="0"/>
          <w:sz w:val="22"/>
        </w:rPr>
      </w:pPr>
    </w:p>
    <w:sectPr w:rsidR="000672E8" w:rsidRPr="00CF2508" w:rsidSect="00CF2508">
      <w:headerReference w:type="default" r:id="rId11"/>
      <w:headerReference w:type="first" r:id="rId12"/>
      <w:footerReference w:type="first" r:id="rId13"/>
      <w:pgSz w:w="11907" w:h="16840" w:code="9"/>
      <w:pgMar w:top="851" w:right="1134" w:bottom="1134" w:left="1134" w:header="737" w:footer="5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3239A" w14:textId="77777777" w:rsidR="00A845A9" w:rsidRDefault="00A845A9" w:rsidP="000672E8">
      <w:r>
        <w:separator/>
      </w:r>
    </w:p>
  </w:endnote>
  <w:endnote w:type="continuationSeparator" w:id="0">
    <w:p w14:paraId="075188C7" w14:textId="77777777" w:rsidR="00A845A9" w:rsidRDefault="00A845A9" w:rsidP="00067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9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lab 7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useo Sans Cond 30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seo Sans Cond 700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seo Sans 7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B9429" w14:textId="73A4D700" w:rsidR="00C97DF8" w:rsidRDefault="00C97DF8" w:rsidP="00C97DF8">
    <w:pPr>
      <w:pStyle w:val="Footer"/>
      <w:spacing w:line="240" w:lineRule="auto"/>
      <w:rPr>
        <w:rFonts w:ascii="Museo Slab 500" w:hAnsi="Museo Slab 500"/>
        <w:sz w:val="16"/>
        <w:szCs w:val="16"/>
      </w:rPr>
    </w:pPr>
    <w:r w:rsidRPr="007A73BA">
      <w:rPr>
        <w:rFonts w:ascii="Museo Slab 500" w:hAnsi="Museo Slab 500"/>
        <w:b/>
        <w:bCs/>
        <w:sz w:val="16"/>
        <w:szCs w:val="16"/>
      </w:rPr>
      <w:t>Cheltenham Festivals</w:t>
    </w:r>
    <w:r>
      <w:rPr>
        <w:rFonts w:ascii="Museo Slab 500" w:hAnsi="Museo Slab 500"/>
        <w:b/>
        <w:bCs/>
        <w:sz w:val="16"/>
        <w:szCs w:val="16"/>
      </w:rPr>
      <w:t xml:space="preserve"> </w:t>
    </w:r>
    <w:r w:rsidR="007F1D90">
      <w:rPr>
        <w:sz w:val="16"/>
        <w:szCs w:val="16"/>
      </w:rPr>
      <w:t xml:space="preserve">53-57 Rodney Road, Cheltenham, </w:t>
    </w:r>
    <w:r w:rsidR="007F1D90" w:rsidRPr="007F1D90">
      <w:rPr>
        <w:sz w:val="16"/>
        <w:szCs w:val="16"/>
      </w:rPr>
      <w:t>GL50 1HX</w:t>
    </w:r>
  </w:p>
  <w:p w14:paraId="013FC822" w14:textId="54186AB1" w:rsidR="007A73BA" w:rsidRPr="007A73BA" w:rsidRDefault="007A73BA" w:rsidP="007A73BA">
    <w:pPr>
      <w:pStyle w:val="Footer"/>
      <w:spacing w:line="240" w:lineRule="auto"/>
      <w:rPr>
        <w:sz w:val="16"/>
        <w:szCs w:val="16"/>
      </w:rPr>
    </w:pPr>
    <w:r w:rsidRPr="007A73BA">
      <w:rPr>
        <w:b/>
        <w:bCs/>
        <w:sz w:val="16"/>
        <w:szCs w:val="16"/>
      </w:rPr>
      <w:t>T</w:t>
    </w:r>
    <w:r w:rsidRPr="007A73BA">
      <w:rPr>
        <w:sz w:val="16"/>
        <w:szCs w:val="16"/>
      </w:rPr>
      <w:t xml:space="preserve"> +44 (0)1242 511211   </w:t>
    </w:r>
    <w:r w:rsidRPr="007A73BA">
      <w:rPr>
        <w:rFonts w:ascii="Museo Slab 500" w:hAnsi="Museo Slab 500"/>
        <w:b/>
        <w:bCs/>
        <w:color w:val="E70095"/>
        <w:sz w:val="16"/>
        <w:szCs w:val="16"/>
      </w:rPr>
      <w:t>Box Office</w:t>
    </w:r>
    <w:r w:rsidRPr="007A73BA">
      <w:rPr>
        <w:color w:val="E70095"/>
        <w:sz w:val="16"/>
        <w:szCs w:val="16"/>
      </w:rPr>
      <w:t xml:space="preserve"> </w:t>
    </w:r>
    <w:r w:rsidRPr="007A73BA">
      <w:rPr>
        <w:sz w:val="16"/>
        <w:szCs w:val="16"/>
      </w:rPr>
      <w:t xml:space="preserve">+44 (0)1242 </w:t>
    </w:r>
    <w:proofErr w:type="gramStart"/>
    <w:r w:rsidRPr="007A73BA">
      <w:rPr>
        <w:sz w:val="16"/>
        <w:szCs w:val="16"/>
      </w:rPr>
      <w:t xml:space="preserve">850270  </w:t>
    </w:r>
    <w:r w:rsidRPr="007A73BA">
      <w:rPr>
        <w:rFonts w:ascii="Museo Slab 500" w:hAnsi="Museo Slab 500"/>
        <w:b/>
        <w:bCs/>
        <w:color w:val="E70095"/>
        <w:sz w:val="16"/>
        <w:szCs w:val="16"/>
      </w:rPr>
      <w:t>cheltenhamfestivals.</w:t>
    </w:r>
    <w:r w:rsidR="007F1D90">
      <w:rPr>
        <w:rFonts w:ascii="Museo Slab 500" w:hAnsi="Museo Slab 500"/>
        <w:b/>
        <w:bCs/>
        <w:color w:val="E70095"/>
        <w:sz w:val="16"/>
        <w:szCs w:val="16"/>
      </w:rPr>
      <w:t>org</w:t>
    </w:r>
    <w:proofErr w:type="gramEnd"/>
  </w:p>
  <w:p w14:paraId="06ED6EA9" w14:textId="77777777" w:rsidR="007A73BA" w:rsidRPr="007A73BA" w:rsidRDefault="007A73BA" w:rsidP="007A73BA">
    <w:pPr>
      <w:pStyle w:val="Footer"/>
      <w:spacing w:line="240" w:lineRule="auto"/>
      <w:rPr>
        <w:sz w:val="16"/>
        <w:szCs w:val="16"/>
      </w:rPr>
    </w:pPr>
    <w:r w:rsidRPr="007A73BA">
      <w:rPr>
        <w:sz w:val="16"/>
        <w:szCs w:val="16"/>
      </w:rPr>
      <w:t>Registered Charity No. 251765</w:t>
    </w:r>
  </w:p>
  <w:p w14:paraId="5DBB069C" w14:textId="77777777" w:rsidR="009E4FA2" w:rsidRDefault="009E4FA2" w:rsidP="000672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B1A6D" w14:textId="77777777" w:rsidR="00A845A9" w:rsidRDefault="00A845A9" w:rsidP="000672E8">
      <w:r>
        <w:separator/>
      </w:r>
    </w:p>
  </w:footnote>
  <w:footnote w:type="continuationSeparator" w:id="0">
    <w:p w14:paraId="763A3FB5" w14:textId="77777777" w:rsidR="00A845A9" w:rsidRDefault="00A845A9" w:rsidP="00067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A12F5" w14:textId="77777777" w:rsidR="009E4FA2" w:rsidRDefault="009E4FA2" w:rsidP="000672E8">
    <w:pPr>
      <w:pStyle w:val="Header"/>
    </w:pPr>
  </w:p>
  <w:p w14:paraId="1905FDD9" w14:textId="77777777" w:rsidR="009E4FA2" w:rsidRPr="002A03D1" w:rsidRDefault="009E4FA2" w:rsidP="000672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3DBC1" w14:textId="748E97F7" w:rsidR="00C736D4" w:rsidRDefault="00C736D4" w:rsidP="00C736D4">
    <w:pPr>
      <w:jc w:val="right"/>
      <w:rPr>
        <w:rFonts w:cs="Arial"/>
        <w:b/>
        <w:bCs/>
        <w:noProof/>
        <w:sz w:val="14"/>
        <w:szCs w:val="16"/>
      </w:rPr>
    </w:pPr>
    <w:bookmarkStart w:id="0" w:name="_Hlk124152218"/>
    <w:r w:rsidRPr="00E31549">
      <w:rPr>
        <w:rFonts w:cs="Arial"/>
        <w:b/>
        <w:bCs/>
        <w:noProof/>
        <w:sz w:val="14"/>
        <w:szCs w:val="16"/>
      </w:rPr>
      <w:drawing>
        <wp:anchor distT="0" distB="0" distL="114300" distR="114300" simplePos="0" relativeHeight="251659264" behindDoc="0" locked="0" layoutInCell="1" allowOverlap="1" wp14:anchorId="1A3DCE78" wp14:editId="50269EFE">
          <wp:simplePos x="0" y="0"/>
          <wp:positionH relativeFrom="column">
            <wp:posOffset>-19050</wp:posOffset>
          </wp:positionH>
          <wp:positionV relativeFrom="paragraph">
            <wp:posOffset>85090</wp:posOffset>
          </wp:positionV>
          <wp:extent cx="1737369" cy="868685"/>
          <wp:effectExtent l="0" t="0" r="0" b="0"/>
          <wp:wrapNone/>
          <wp:docPr id="1357267700" name="Picture 13572677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9" cy="868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2764B" w14:textId="77777777" w:rsidR="00C736D4" w:rsidRPr="00C67246" w:rsidRDefault="00C736D4" w:rsidP="00C736D4">
    <w:pPr>
      <w:spacing w:line="240" w:lineRule="auto"/>
      <w:jc w:val="right"/>
      <w:rPr>
        <w:rFonts w:ascii="Museo Slab 700" w:hAnsi="Museo Slab 700"/>
        <w:color w:val="E70095"/>
        <w:sz w:val="32"/>
        <w:szCs w:val="48"/>
      </w:rPr>
    </w:pPr>
    <w:r w:rsidRPr="00C67246">
      <w:rPr>
        <w:rFonts w:ascii="Museo Slab 700" w:hAnsi="Museo Slab 700"/>
        <w:color w:val="E70095"/>
        <w:sz w:val="36"/>
        <w:szCs w:val="36"/>
      </w:rPr>
      <w:t>Reading Teachers</w:t>
    </w:r>
    <w:r>
      <w:rPr>
        <w:rFonts w:ascii="Museo Slab 700" w:hAnsi="Museo Slab 700"/>
        <w:color w:val="E70095"/>
        <w:sz w:val="36"/>
        <w:szCs w:val="36"/>
      </w:rPr>
      <w:t xml:space="preserve"> </w:t>
    </w:r>
    <w:r w:rsidRPr="00C67246">
      <w:rPr>
        <w:rFonts w:ascii="Museo Slab 700" w:hAnsi="Museo Slab 700"/>
        <w:color w:val="E70095"/>
        <w:sz w:val="36"/>
        <w:szCs w:val="36"/>
      </w:rPr>
      <w:t>=</w:t>
    </w:r>
    <w:r>
      <w:rPr>
        <w:rFonts w:ascii="Museo Slab 700" w:hAnsi="Museo Slab 700"/>
        <w:color w:val="E70095"/>
        <w:sz w:val="36"/>
        <w:szCs w:val="36"/>
      </w:rPr>
      <w:t xml:space="preserve"> </w:t>
    </w:r>
    <w:r w:rsidRPr="00C67246">
      <w:rPr>
        <w:rFonts w:ascii="Museo Slab 700" w:hAnsi="Museo Slab 700"/>
        <w:color w:val="E70095"/>
        <w:sz w:val="36"/>
        <w:szCs w:val="36"/>
      </w:rPr>
      <w:t>Reading Pupils</w:t>
    </w:r>
  </w:p>
  <w:bookmarkEnd w:id="0"/>
  <w:p w14:paraId="55069FE2" w14:textId="77777777" w:rsidR="009E4FA2" w:rsidRDefault="009E4FA2" w:rsidP="000672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D78CA"/>
    <w:multiLevelType w:val="hybridMultilevel"/>
    <w:tmpl w:val="55E47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57D2"/>
    <w:multiLevelType w:val="hybridMultilevel"/>
    <w:tmpl w:val="96A6D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D33B6"/>
    <w:multiLevelType w:val="hybridMultilevel"/>
    <w:tmpl w:val="F530F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34EE0"/>
    <w:multiLevelType w:val="hybridMultilevel"/>
    <w:tmpl w:val="7E260A6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00794C"/>
    <w:multiLevelType w:val="hybridMultilevel"/>
    <w:tmpl w:val="63286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02B0A"/>
    <w:multiLevelType w:val="hybridMultilevel"/>
    <w:tmpl w:val="B7301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57F24"/>
    <w:multiLevelType w:val="hybridMultilevel"/>
    <w:tmpl w:val="C9DA49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C0C88"/>
    <w:multiLevelType w:val="hybridMultilevel"/>
    <w:tmpl w:val="D1180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836973">
    <w:abstractNumId w:val="6"/>
  </w:num>
  <w:num w:numId="2" w16cid:durableId="436561552">
    <w:abstractNumId w:val="3"/>
  </w:num>
  <w:num w:numId="3" w16cid:durableId="1376078270">
    <w:abstractNumId w:val="1"/>
  </w:num>
  <w:num w:numId="4" w16cid:durableId="1151481623">
    <w:abstractNumId w:val="5"/>
  </w:num>
  <w:num w:numId="5" w16cid:durableId="1337077557">
    <w:abstractNumId w:val="2"/>
  </w:num>
  <w:num w:numId="6" w16cid:durableId="630670490">
    <w:abstractNumId w:val="0"/>
  </w:num>
  <w:num w:numId="7" w16cid:durableId="142163987">
    <w:abstractNumId w:val="4"/>
  </w:num>
  <w:num w:numId="8" w16cid:durableId="294262211">
    <w:abstractNumId w:val="7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ne:recipientData>
    <wne:active wne:val="1"/>
    <wne:hash wne:val="2027697575"/>
  </wne:recipientData>
  <wne:recipientData>
    <wne:active wne:val="1"/>
    <wne:hash wne:val="-641691777"/>
  </wne:recipientData>
  <wne:recipientData>
    <wne:active wne:val="1"/>
    <wne:hash wne:val="-318327238"/>
  </wne:recipientData>
  <wne:recipientData>
    <wne:active wne:val="1"/>
    <wne:hash wne:val="1737696036"/>
  </wne:recipientData>
  <wne:recipientData>
    <wne:active wne:val="1"/>
    <wne:hash wne:val="266848935"/>
  </wne:recipientData>
  <wne:recipientData>
    <wne:active wne:val="1"/>
    <wne:hash wne:val="248752829"/>
  </wne:recipientData>
  <wne:recipientData>
    <wne:active wne:val="1"/>
    <wne:hash wne:val="-2031467828"/>
  </wne:recipientData>
  <wne:recipientData>
    <wne:active wne:val="1"/>
    <wne:hash wne:val="1636694596"/>
  </wne:recipientData>
  <wne:recipientData>
    <wne:active wne:val="1"/>
    <wne:hash wne:val="338094582"/>
  </wne:recipientData>
  <wne:recipientData>
    <wne:active wne:val="1"/>
    <wne:hash wne:val="213818291"/>
  </wne:recipientData>
  <wne:recipientData>
    <wne:active wne:val="1"/>
    <wne:hash wne:val="-1083209671"/>
  </wne:recipientData>
  <wne:recipientData>
    <wne:active wne:val="1"/>
    <wne:hash wne:val="1952295919"/>
  </wne:recipientData>
  <wne:recipientData>
    <wne:active wne:val="1"/>
    <wne:hash wne:val="-1447730980"/>
  </wne:recipientData>
  <wne:recipientData>
    <wne:active wne:val="1"/>
    <wne:hash wne:val="275710879"/>
  </wne:recipientData>
  <wne:recipientData>
    <wne:active wne:val="1"/>
    <wne:hash wne:val="1670570796"/>
  </wne:recipientData>
  <wne:recipientData>
    <wne:active wne:val="1"/>
    <wne:hash wne:val="-466641871"/>
  </wne:recipientData>
  <wne:recipientData>
    <wne:active wne:val="1"/>
    <wne:hash wne:val="2028485724"/>
  </wne:recipientData>
  <wne:recipientData>
    <wne:active wne:val="1"/>
    <wne:hash wne:val="-966677440"/>
  </wne:recipientData>
  <wne:recipientData>
    <wne:active wne:val="1"/>
    <wne:hash wne:val="807772329"/>
  </wne:recipientData>
  <wne:recipientData>
    <wne:active wne:val="1"/>
    <wne:hash wne:val="1270054151"/>
  </wne:recipientData>
  <wne:recipientData>
    <wne:active wne:val="1"/>
    <wne:hash wne:val="-417849318"/>
  </wne:recipientData>
  <wne:recipientData>
    <wne:active wne:val="1"/>
    <wne:hash wne:val="123796266"/>
  </wne:recipientData>
  <wne:recipientData>
    <wne:active wne:val="1"/>
    <wne:hash wne:val="52055399"/>
  </wne:recipientData>
  <wne:recipientData>
    <wne:active wne:val="1"/>
    <wne:hash wne:val="-186907281"/>
  </wne:recipientData>
  <wne:recipientData>
    <wne:active wne:val="1"/>
    <wne:hash wne:val="2125691838"/>
  </wne:recipientData>
  <wne:recipientData>
    <wne:active wne:val="1"/>
    <wne:hash wne:val="1697018103"/>
  </wne:recipientData>
  <wne:recipientData>
    <wne:active wne:val="1"/>
    <wne:hash wne:val="-678087287"/>
  </wne:recipientData>
  <wne:recipientData>
    <wne:active wne:val="1"/>
    <wne:hash wne:val="-103592223"/>
  </wne:recipientData>
  <wne:recipientData>
    <wne:active wne:val="1"/>
    <wne:hash wne:val="-1447039382"/>
  </wne:recipientData>
  <wne:recipientData>
    <wne:active wne:val="1"/>
    <wne:hash wne:val="1593128499"/>
  </wne:recipientData>
  <wne:recipientData>
    <wne:active wne:val="1"/>
    <wne:hash wne:val="-1161584031"/>
  </wne:recipientData>
  <wne:recipientData>
    <wne:active wne:val="1"/>
    <wne:hash wne:val="-127007696"/>
  </wne:recipientData>
  <wne:recipientData>
    <wne:active wne:val="1"/>
    <wne:hash wne:val="1182461114"/>
  </wne:recipientData>
  <wne:recipientData>
    <wne:active wne:val="1"/>
    <wne:hash wne:val="-2097136352"/>
  </wne:recipientData>
  <wne:recipientData>
    <wne:active wne:val="1"/>
    <wne:hash wne:val="-571788645"/>
  </wne:recipientData>
  <wne:recipientData>
    <wne:active wne:val="1"/>
    <wne:hash wne:val="1695924034"/>
  </wne:recipientData>
  <wne:recipientData>
    <wne:active wne:val="1"/>
    <wne:hash wne:val="5327008"/>
  </wne:recipientData>
  <wne:recipientData>
    <wne:active wne:val="1"/>
    <wne:hash wne:val="1109465843"/>
  </wne:recipientData>
  <wne:recipientData>
    <wne:active wne:val="1"/>
    <wne:hash wne:val="-1044136073"/>
  </wne:recipientData>
  <wne:recipientData>
    <wne:active wne:val="1"/>
    <wne:hash wne:val="-1017675178"/>
  </wne:recipientData>
  <wne:recipientData>
    <wne:active wne:val="1"/>
    <wne:hash wne:val="542289950"/>
  </wne:recipientData>
  <wne:recipientData>
    <wne:active wne:val="1"/>
    <wne:hash wne:val="139198239"/>
  </wne:recipientData>
  <wne:recipientData>
    <wne:active wne:val="1"/>
    <wne:hash wne:val="-8404011"/>
  </wne:recipientData>
  <wne:recipientData>
    <wne:active wne:val="1"/>
    <wne:hash wne:val="2055456643"/>
  </wne:recipientData>
  <wne:recipientData>
    <wne:active wne:val="1"/>
    <wne:hash wne:val="1923888727"/>
  </wne:recipientData>
  <wne:recipientData>
    <wne:active wne:val="1"/>
    <wne:hash wne:val="-1024685250"/>
  </wne:recipientData>
  <wne:recipientData>
    <wne:active wne:val="1"/>
    <wne:hash wne:val="1510827385"/>
  </wne:recipientData>
  <wne:recipientData>
    <wne:active wne:val="1"/>
    <wne:hash wne:val="-497998440"/>
  </wne:recipientData>
  <wne:recipientData>
    <wne:active wne:val="1"/>
    <wne:hash wne:val="473850864"/>
  </wne:recipientData>
  <wne:recipientData>
    <wne:active wne:val="1"/>
    <wne:hash wne:val="-187426085"/>
  </wne:recipientData>
  <wne:recipientData>
    <wne:active wne:val="1"/>
    <wne:hash wne:val="963823298"/>
  </wne:recipientData>
  <wne:recipientData>
    <wne:active wne:val="1"/>
    <wne:hash wne:val="2125946561"/>
  </wne:recipientData>
  <wne:recipientData>
    <wne:active wne:val="1"/>
    <wne:hash wne:val="-1439843966"/>
  </wne:recipientData>
  <wne:recipientData>
    <wne:active wne:val="1"/>
    <wne:hash wne:val="1986293032"/>
  </wne:recipientData>
  <wne:recipientData>
    <wne:active wne:val="1"/>
    <wne:hash wne:val="-308416822"/>
  </wne:recipientData>
  <wne:recipientData>
    <wne:active wne:val="1"/>
    <wne:hash wne:val="-856185658"/>
  </wne:recipientData>
  <wne:recipientData>
    <wne:active wne:val="1"/>
    <wne:hash wne:val="337545264"/>
  </wne:recipientData>
  <wne:recipientData>
    <wne:active wne:val="1"/>
    <wne:hash wne:val="235162474"/>
  </wne:recipientData>
  <wne:recipientData>
    <wne:active wne:val="1"/>
    <wne:hash wne:val="197281540"/>
  </wne:recipientData>
  <wne:recipientData>
    <wne:active wne:val="1"/>
    <wne:hash wne:val="-1743305735"/>
  </wne:recipientData>
  <wne:recipientData>
    <wne:active wne:val="1"/>
    <wne:hash wne:val="876232619"/>
  </wne:recipientData>
  <wne:recipientData>
    <wne:active wne:val="1"/>
    <wne:hash wne:val="1195415087"/>
  </wne:recipientData>
  <wne:recipientData>
    <wne:active wne:val="1"/>
    <wne:hash wne:val="1148775728"/>
  </wne:recipientData>
  <wne:recipientData>
    <wne:active wne:val="1"/>
    <wne:hash wne:val="1882694494"/>
  </wne:recipientData>
  <wne:recipientData>
    <wne:active wne:val="1"/>
    <wne:hash wne:val="1815551059"/>
  </wne:recipientData>
  <wne:recipientData>
    <wne:active wne:val="1"/>
    <wne:hash wne:val="1605153365"/>
  </wne:recipientData>
  <wne:recipientData>
    <wne:active wne:val="1"/>
    <wne:hash wne:val="1085682571"/>
  </wne:recipientData>
  <wne:recipientData>
    <wne:active wne:val="1"/>
    <wne:hash wne:val="1693213437"/>
  </wne:recipientData>
  <wne:recipientData>
    <wne:active wne:val="1"/>
    <wne:hash wne:val="-902672945"/>
  </wne:recipientData>
  <wne:recipientData>
    <wne:active wne:val="1"/>
    <wne:hash wne:val="-2137949863"/>
  </wne:recipientData>
  <wne:recipientData>
    <wne:active wne:val="1"/>
    <wne:hash wne:val="-1539205203"/>
  </wne:recipientData>
  <wne:recipientData>
    <wne:active wne:val="1"/>
    <wne:hash wne:val="-2108599443"/>
  </wne:recipientData>
  <wne:recipientData>
    <wne:active wne:val="1"/>
    <wne:hash wne:val="42313329"/>
  </wne:recipientData>
  <wne:recipientData>
    <wne:active wne:val="1"/>
    <wne:hash wne:val="-1660058360"/>
  </wne:recipientData>
  <wne:recipientData>
    <wne:active wne:val="1"/>
    <wne:hash wne:val="-535800995"/>
  </wne:recipientData>
  <wne:recipientData>
    <wne:active wne:val="1"/>
    <wne:hash wne:val="-1761166959"/>
  </wne:recipientData>
  <wne:recipientData>
    <wne:active wne:val="1"/>
    <wne:hash wne:val="-1447169412"/>
  </wne:recipientData>
  <wne:recipientData>
    <wne:active wne:val="1"/>
    <wne:hash wne:val="-1957526500"/>
  </wne:recipientData>
  <wne:recipientData>
    <wne:active wne:val="1"/>
    <wne:hash wne:val="124654264"/>
  </wne:recipientData>
  <wne:recipientData>
    <wne:active wne:val="1"/>
    <wne:hash wne:val="-284364215"/>
  </wne:recipientData>
  <wne:recipientData>
    <wne:active wne:val="1"/>
    <wne:hash wne:val="-1978730979"/>
  </wne:recipientData>
  <wne:recipientData>
    <wne:active wne:val="1"/>
    <wne:hash wne:val="-550437432"/>
  </wne:recipientData>
  <wne:recipientData>
    <wne:active wne:val="1"/>
    <wne:hash wne:val="482231086"/>
  </wne:recipientData>
  <wne:recipientData>
    <wne:active wne:val="1"/>
    <wne:hash wne:val="-2127828063"/>
  </wne:recipientData>
  <wne:recipientData>
    <wne:active wne:val="1"/>
    <wne:hash wne:val="-2122186862"/>
  </wne:recipientData>
  <wne:recipientData>
    <wne:active wne:val="1"/>
    <wne:hash wne:val="767667762"/>
  </wne:recipientData>
  <wne:recipientData>
    <wne:active wne:val="1"/>
    <wne:hash wne:val="388116878"/>
  </wne:recipientData>
  <wne:recipientData>
    <wne:active wne:val="1"/>
    <wne:hash wne:val="-1973151719"/>
  </wne:recipientData>
  <wne:recipientData>
    <wne:active wne:val="1"/>
    <wne:hash wne:val="-1996411082"/>
  </wne:recipientData>
  <wne:recipientData>
    <wne:active wne:val="1"/>
    <wne:hash wne:val="-1265758935"/>
  </wne:recipientData>
  <wne:recipientData>
    <wne:active wne:val="1"/>
    <wne:hash wne:val="-976540092"/>
  </wne:recipientData>
  <wne:recipientData>
    <wne:active wne:val="1"/>
    <wne:hash wne:val="1360379682"/>
  </wne:recipientData>
  <wne:recipientData>
    <wne:active wne:val="1"/>
    <wne:hash wne:val="273472325"/>
  </wne:recipientData>
  <wne:recipientData>
    <wne:active wne:val="1"/>
    <wne:hash wne:val="-1336717588"/>
  </wne:recipientData>
  <wne:recipientData>
    <wne:active wne:val="1"/>
    <wne:hash wne:val="-2055856111"/>
  </wne:recipientData>
  <wne:recipientData>
    <wne:active wne:val="1"/>
    <wne:hash wne:val="-1279286369"/>
  </wne:recipientData>
  <wne:recipientData>
    <wne:active wne:val="1"/>
    <wne:hash wne:val="-349451053"/>
  </wne:recipientData>
  <wne:recipientData>
    <wne:active wne:val="1"/>
    <wne:hash wne:val="327908614"/>
  </wne:recipientData>
  <wne:recipientData>
    <wne:active wne:val="1"/>
    <wne:hash wne:val="819196451"/>
  </wne:recipientData>
  <wne:recipientData>
    <wne:active wne:val="1"/>
    <wne:hash wne:val="-729105571"/>
  </wne:recipientData>
  <wne:recipientData>
    <wne:active wne:val="1"/>
    <wne:hash wne:val="-1837976251"/>
  </wne:recipientData>
  <wne:recipientData>
    <wne:active wne:val="1"/>
    <wne:hash wne:val="259704929"/>
  </wne:recipientData>
  <wne:recipientData>
    <wne:active wne:val="1"/>
    <wne:hash wne:val="-1071960853"/>
  </wne:recipientData>
  <wne:recipientData>
    <wne:active wne:val="1"/>
    <wne:hash wne:val="-57129058"/>
  </wne:recipientData>
  <wne:recipientData>
    <wne:active wne:val="1"/>
    <wne:hash wne:val="-2082009845"/>
  </wne:recipientData>
  <wne:recipientData>
    <wne:active wne:val="1"/>
    <wne:hash wne:val="-262225115"/>
  </wne:recipientData>
  <wne:recipientData>
    <wne:active wne:val="1"/>
    <wne:hash wne:val="61882067"/>
  </wne:recipientData>
  <wne:recipientData>
    <wne:active wne:val="1"/>
    <wne:hash wne:val="1889350791"/>
  </wne:recipientData>
  <wne:recipientData>
    <wne:active wne:val="1"/>
    <wne:hash wne:val="715852361"/>
  </wne:recipientData>
  <wne:recipientData>
    <wne:active wne:val="1"/>
    <wne:hash wne:val="-579870391"/>
  </wne:recipientData>
  <wne:recipientData>
    <wne:active wne:val="1"/>
    <wne:hash wne:val="-341675141"/>
  </wne:recipientData>
  <wne:recipientData>
    <wne:active wne:val="1"/>
    <wne:hash wne:val="1701563107"/>
  </wne:recipientData>
  <wne:recipientData>
    <wne:active wne:val="1"/>
    <wne:hash wne:val="1250100028"/>
  </wne:recipientData>
  <wne:recipientData>
    <wne:active wne:val="1"/>
    <wne:hash wne:val="1155408978"/>
  </wne:recipientData>
  <wne:recipientData>
    <wne:active wne:val="1"/>
    <wne:hash wne:val="1938635004"/>
  </wne:recipientData>
  <wne:recipientData>
    <wne:active wne:val="1"/>
    <wne:hash wne:val="477053593"/>
  </wne:recipientData>
  <wne:recipientData>
    <wne:active wne:val="1"/>
    <wne:hash wne:val="1924108159"/>
  </wne:recipientData>
  <wne:recipientData>
    <wne:active wne:val="1"/>
    <wne:hash wne:val="1051904146"/>
  </wne:recipientData>
  <wne:recipientData>
    <wne:active wne:val="1"/>
    <wne:hash wne:val="-1442593487"/>
  </wne:recipientData>
  <wne:recipientData>
    <wne:active wne:val="1"/>
    <wne:hash wne:val="-1812311094"/>
  </wne:recipientData>
  <wne:recipientData>
    <wne:active wne:val="1"/>
    <wne:hash wne:val="-2095368939"/>
  </wne:recipientData>
  <wne:recipientData>
    <wne:active wne:val="1"/>
    <wne:hash wne:val="1004920437"/>
  </wne:recipientData>
  <wne:recipientData>
    <wne:active wne:val="1"/>
    <wne:hash wne:val="-312143569"/>
  </wne:recipientData>
  <wne:recipientData>
    <wne:active wne:val="1"/>
    <wne:hash wne:val="-47470285"/>
  </wne:recipientData>
  <wne:recipientData>
    <wne:active wne:val="1"/>
    <wne:hash wne:val="965279032"/>
  </wne:recipientData>
  <wne:recipientData>
    <wne:active wne:val="1"/>
    <wne:hash wne:val="1799743478"/>
  </wne:recipientData>
  <wne:recipientData>
    <wne:active wne:val="1"/>
    <wne:hash wne:val="-574013134"/>
  </wne:recipientData>
  <wne:recipientData>
    <wne:active wne:val="1"/>
    <wne:hash wne:val="1289389942"/>
  </wne:recipientData>
  <wne:recipientData>
    <wne:active wne:val="1"/>
    <wne:hash wne:val="-1577238290"/>
  </wne:recipientData>
  <wne:recipientData>
    <wne:active wne:val="1"/>
    <wne:hash wne:val="998220534"/>
  </wne:recipientData>
  <wne:recipientData>
    <wne:active wne:val="1"/>
    <wne:hash wne:val="1925428749"/>
  </wne:recipientData>
  <wne:recipientData>
    <wne:active wne:val="1"/>
    <wne:hash wne:val="2136230103"/>
  </wne:recipientData>
  <wne:recipientData>
    <wne:active wne:val="1"/>
    <wne:hash wne:val="1151520713"/>
  </wne:recipientData>
  <wne:recipientData>
    <wne:active wne:val="1"/>
    <wne:hash wne:val="1036189875"/>
  </wne:recipientData>
  <wne:recipientData>
    <wne:active wne:val="1"/>
    <wne:hash wne:val="1725145829"/>
  </wne:recipientData>
  <wne:recipientData>
    <wne:active wne:val="1"/>
    <wne:hash wne:val="-1664232130"/>
  </wne:recipientData>
  <wne:recipientData>
    <wne:active wne:val="1"/>
    <wne:hash wne:val="1316246626"/>
  </wne:recipientData>
  <wne:recipientData>
    <wne:active wne:val="1"/>
    <wne:hash wne:val="1393985314"/>
  </wne:recipientData>
  <wne:recipientData>
    <wne:active wne:val="1"/>
    <wne:hash wne:val="456179630"/>
  </wne:recipientData>
  <wne:recipientData>
    <wne:active wne:val="1"/>
    <wne:hash wne:val="861816533"/>
  </wne:recipientData>
  <wne:recipientData>
    <wne:active wne:val="1"/>
    <wne:hash wne:val="-255509847"/>
  </wne:recipientData>
  <wne:recipientData>
    <wne:active wne:val="1"/>
    <wne:hash wne:val="-1857022181"/>
  </wne:recipientData>
  <wne:recipientData>
    <wne:active wne:val="1"/>
    <wne:hash wne:val="-797343352"/>
  </wne:recipientData>
  <wne:recipientData>
    <wne:active wne:val="1"/>
    <wne:hash wne:val="-1139715518"/>
  </wne:recipientData>
  <wne:recipientData>
    <wne:active wne:val="1"/>
    <wne:hash wne:val="25829480"/>
  </wne:recipientData>
  <wne:recipientData>
    <wne:active wne:val="1"/>
    <wne:hash wne:val="404998723"/>
  </wne:recipientData>
  <wne:recipientData>
    <wne:active wne:val="1"/>
    <wne:hash wne:val="1757713648"/>
  </wne:recipientData>
  <wne:recipientData>
    <wne:active wne:val="1"/>
    <wne:hash wne:val="1389864135"/>
  </wne:recipientData>
  <wne:recipientData>
    <wne:active wne:val="1"/>
    <wne:hash wne:val="-942162891"/>
  </wne:recipientData>
  <wne:recipientData>
    <wne:active wne:val="1"/>
    <wne:hash wne:val="1378941853"/>
  </wne:recipientData>
  <wne:recipientData>
    <wne:active wne:val="1"/>
    <wne:hash wne:val="1084715945"/>
  </wne:recipientData>
  <wne:recipientData>
    <wne:active wne:val="1"/>
    <wne:hash wne:val="-1932852968"/>
  </wne:recipientData>
  <wne:recipientData>
    <wne:active wne:val="1"/>
    <wne:hash wne:val="-715985534"/>
  </wne:recipientData>
  <wne:recipientData>
    <wne:active wne:val="1"/>
    <wne:hash wne:val="-654943457"/>
  </wne:recipientData>
  <wne:recipientData>
    <wne:active wne:val="1"/>
    <wne:hash wne:val="-26910742"/>
  </wne:recipientData>
  <wne:recipientData>
    <wne:active wne:val="1"/>
    <wne:hash wne:val="-1184045477"/>
  </wne:recipientData>
  <wne:recipientData>
    <wne:active wne:val="1"/>
    <wne:hash wne:val="2030484261"/>
  </wne:recipientData>
  <wne:recipientData>
    <wne:active wne:val="1"/>
    <wne:hash wne:val="1023747305"/>
  </wne:recipientData>
  <wne:recipientData>
    <wne:active wne:val="1"/>
    <wne:hash wne:val="-102393246"/>
  </wne:recipientData>
  <wne:recipientData>
    <wne:active wne:val="1"/>
    <wne:hash wne:val="-152133756"/>
  </wne:recipientData>
  <wne:recipientData>
    <wne:active wne:val="1"/>
    <wne:hash wne:val="-1852576613"/>
  </wne:recipientData>
  <wne:recipientData>
    <wne:active wne:val="1"/>
    <wne:hash wne:val="1898013293"/>
  </wne:recipientData>
  <wne:recipientData>
    <wne:active wne:val="1"/>
    <wne:hash wne:val="1566932502"/>
  </wne:recipientData>
  <wne:recipientData>
    <wne:active wne:val="1"/>
    <wne:hash wne:val="1412157324"/>
  </wne:recipientData>
  <wne:recipientData>
    <wne:active wne:val="1"/>
    <wne:hash wne:val="-1385422370"/>
  </wne:recipientData>
  <wne:recipientData>
    <wne:active wne:val="1"/>
    <wne:hash wne:val="795297133"/>
  </wne:recipientData>
  <wne:recipientData>
    <wne:active wne:val="1"/>
    <wne:hash wne:val="1952534342"/>
  </wne:recipientData>
  <wne:recipientData>
    <wne:active wne:val="1"/>
    <wne:hash wne:val="-1304528753"/>
  </wne:recipientData>
  <wne:recipientData>
    <wne:active wne:val="1"/>
    <wne:hash wne:val="-1416503820"/>
  </wne:recipientData>
  <wne:recipientData>
    <wne:active wne:val="1"/>
    <wne:hash wne:val="816316812"/>
  </wne:recipientData>
  <wne:recipientData>
    <wne:active wne:val="1"/>
    <wne:hash wne:val="-2082980081"/>
  </wne:recipientData>
  <wne:recipientData>
    <wne:active wne:val="1"/>
    <wne:hash wne:val="-2104573729"/>
  </wne:recipientData>
  <wne:recipientData>
    <wne:active wne:val="1"/>
    <wne:hash wne:val="289585210"/>
  </wne:recipientData>
  <wne:recipientData>
    <wne:active wne:val="1"/>
    <wne:hash wne:val="1293284905"/>
  </wne:recipientData>
  <wne:recipientData>
    <wne:active wne:val="1"/>
    <wne:hash wne:val="321819861"/>
  </wne:recipientData>
  <wne:recipientData>
    <wne:active wne:val="1"/>
    <wne:hash wne:val="1797653755"/>
  </wne:recipientData>
  <wne:recipientData>
    <wne:active wne:val="1"/>
    <wne:hash wne:val="1965440885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Development\Cross Festival\Individual Giving, Patronage, Legacies\2015\Mailings\Brochures letter\Patron addresses Feb 15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Patron addresses Feb 15$'` "/>
    <w:odso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Salutation_inside"/>
        <w:mappedName w:val="First Name"/>
        <w:column w:val="1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Salutation_outside_line1"/>
        <w:mappedName w:val="Address 1"/>
        <w:column w:val="11"/>
        <w:lid w:val="en-US"/>
      </w:fieldMapData>
      <w:fieldMapData>
        <w:type w:val="dbColumn"/>
        <w:name w:val="Address_street2"/>
        <w:mappedName w:val="Address 2"/>
        <w:column w:val="4"/>
        <w:lid w:val="en-US"/>
      </w:fieldMapData>
      <w:fieldMapData>
        <w:type w:val="dbColumn"/>
        <w:name w:val="Address_street1"/>
        <w:mappedName w:val="City"/>
        <w:column w:val="5"/>
        <w:lid w:val="en-US"/>
      </w:fieldMapData>
      <w:fieldMapData>
        <w:type w:val="dbColumn"/>
        <w:name w:val="Address_street3"/>
        <w:mappedName w:val="State"/>
        <w:column w:val="6"/>
        <w:lid w:val="en-US"/>
      </w:fieldMapData>
      <w:fieldMapData>
        <w:type w:val="dbColumn"/>
        <w:name w:val="Address_city"/>
        <w:mappedName w:val="Postal Code"/>
        <w:column w:val="7"/>
        <w:lid w:val="en-US"/>
      </w:fieldMapData>
      <w:fieldMapData>
        <w:type w:val="dbColumn"/>
        <w:name w:val="Address_postal_code"/>
        <w:mappedName w:val="Country or Region"/>
        <w:column w:val="8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2"/>
    </w:odso>
  </w:mailMerge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A9"/>
    <w:rsid w:val="00002D03"/>
    <w:rsid w:val="00013189"/>
    <w:rsid w:val="00016244"/>
    <w:rsid w:val="00021B9E"/>
    <w:rsid w:val="00022CC1"/>
    <w:rsid w:val="0002379B"/>
    <w:rsid w:val="0002695C"/>
    <w:rsid w:val="00032C06"/>
    <w:rsid w:val="00035C62"/>
    <w:rsid w:val="00043A24"/>
    <w:rsid w:val="00045369"/>
    <w:rsid w:val="00050C5E"/>
    <w:rsid w:val="00053F0B"/>
    <w:rsid w:val="00057DCA"/>
    <w:rsid w:val="00060360"/>
    <w:rsid w:val="00062D2C"/>
    <w:rsid w:val="000672E8"/>
    <w:rsid w:val="000838D8"/>
    <w:rsid w:val="000865E6"/>
    <w:rsid w:val="00091B80"/>
    <w:rsid w:val="00093F41"/>
    <w:rsid w:val="00096719"/>
    <w:rsid w:val="000A4E03"/>
    <w:rsid w:val="000B1992"/>
    <w:rsid w:val="000B226B"/>
    <w:rsid w:val="000B4523"/>
    <w:rsid w:val="000B4F4E"/>
    <w:rsid w:val="000D2D2F"/>
    <w:rsid w:val="000E3570"/>
    <w:rsid w:val="000E3BA7"/>
    <w:rsid w:val="000F1E82"/>
    <w:rsid w:val="000F70A3"/>
    <w:rsid w:val="00103588"/>
    <w:rsid w:val="001151E7"/>
    <w:rsid w:val="0013168A"/>
    <w:rsid w:val="00131B81"/>
    <w:rsid w:val="00133D9F"/>
    <w:rsid w:val="00133F38"/>
    <w:rsid w:val="00141117"/>
    <w:rsid w:val="00152F5B"/>
    <w:rsid w:val="001546B5"/>
    <w:rsid w:val="001553D2"/>
    <w:rsid w:val="00157624"/>
    <w:rsid w:val="001610BD"/>
    <w:rsid w:val="0018193F"/>
    <w:rsid w:val="00182FD4"/>
    <w:rsid w:val="001A5BA3"/>
    <w:rsid w:val="001B5D5B"/>
    <w:rsid w:val="001B6381"/>
    <w:rsid w:val="001C1DE9"/>
    <w:rsid w:val="001C6117"/>
    <w:rsid w:val="001D3A21"/>
    <w:rsid w:val="001E1502"/>
    <w:rsid w:val="001E1832"/>
    <w:rsid w:val="001E3B56"/>
    <w:rsid w:val="001E487C"/>
    <w:rsid w:val="001E5265"/>
    <w:rsid w:val="001F53A9"/>
    <w:rsid w:val="00203BC6"/>
    <w:rsid w:val="002170B5"/>
    <w:rsid w:val="00222150"/>
    <w:rsid w:val="00242429"/>
    <w:rsid w:val="00251715"/>
    <w:rsid w:val="00252A26"/>
    <w:rsid w:val="0025725D"/>
    <w:rsid w:val="00265157"/>
    <w:rsid w:val="00270B2B"/>
    <w:rsid w:val="0027310B"/>
    <w:rsid w:val="00276004"/>
    <w:rsid w:val="002760C1"/>
    <w:rsid w:val="00276CDD"/>
    <w:rsid w:val="002816BC"/>
    <w:rsid w:val="0028339A"/>
    <w:rsid w:val="00287CF3"/>
    <w:rsid w:val="00291C74"/>
    <w:rsid w:val="00293952"/>
    <w:rsid w:val="00295D99"/>
    <w:rsid w:val="002A03D1"/>
    <w:rsid w:val="002B5F3D"/>
    <w:rsid w:val="002B68AD"/>
    <w:rsid w:val="002B7480"/>
    <w:rsid w:val="002B7F09"/>
    <w:rsid w:val="002C022F"/>
    <w:rsid w:val="002C0379"/>
    <w:rsid w:val="002C4D89"/>
    <w:rsid w:val="002C6B2D"/>
    <w:rsid w:val="002D21CE"/>
    <w:rsid w:val="002E164A"/>
    <w:rsid w:val="002E3432"/>
    <w:rsid w:val="002E6A87"/>
    <w:rsid w:val="002F4065"/>
    <w:rsid w:val="002F671B"/>
    <w:rsid w:val="002F7C77"/>
    <w:rsid w:val="00311EE8"/>
    <w:rsid w:val="00313B39"/>
    <w:rsid w:val="003204EF"/>
    <w:rsid w:val="00321F5E"/>
    <w:rsid w:val="00337654"/>
    <w:rsid w:val="00340451"/>
    <w:rsid w:val="00350B58"/>
    <w:rsid w:val="0035330E"/>
    <w:rsid w:val="00354E25"/>
    <w:rsid w:val="003557A4"/>
    <w:rsid w:val="00360C8F"/>
    <w:rsid w:val="00364741"/>
    <w:rsid w:val="003700D7"/>
    <w:rsid w:val="003707BD"/>
    <w:rsid w:val="003740A3"/>
    <w:rsid w:val="0038114D"/>
    <w:rsid w:val="003848AA"/>
    <w:rsid w:val="0038685D"/>
    <w:rsid w:val="003A17D9"/>
    <w:rsid w:val="003A57CF"/>
    <w:rsid w:val="003B10B3"/>
    <w:rsid w:val="003B465C"/>
    <w:rsid w:val="003C0DD2"/>
    <w:rsid w:val="003C68A0"/>
    <w:rsid w:val="003C72D6"/>
    <w:rsid w:val="003D31E7"/>
    <w:rsid w:val="003E7F04"/>
    <w:rsid w:val="003F3691"/>
    <w:rsid w:val="003F6456"/>
    <w:rsid w:val="003F6ED8"/>
    <w:rsid w:val="00402669"/>
    <w:rsid w:val="00407519"/>
    <w:rsid w:val="0042584D"/>
    <w:rsid w:val="0043001B"/>
    <w:rsid w:val="00435E59"/>
    <w:rsid w:val="0044060C"/>
    <w:rsid w:val="00453175"/>
    <w:rsid w:val="00457D9A"/>
    <w:rsid w:val="004607C3"/>
    <w:rsid w:val="0047677A"/>
    <w:rsid w:val="004767F3"/>
    <w:rsid w:val="00476A48"/>
    <w:rsid w:val="004809E9"/>
    <w:rsid w:val="004818B3"/>
    <w:rsid w:val="00481C51"/>
    <w:rsid w:val="00482810"/>
    <w:rsid w:val="00483BF5"/>
    <w:rsid w:val="004A4722"/>
    <w:rsid w:val="004C3987"/>
    <w:rsid w:val="004C39A1"/>
    <w:rsid w:val="004D2FAD"/>
    <w:rsid w:val="004D5A0A"/>
    <w:rsid w:val="004E2A2B"/>
    <w:rsid w:val="004F140A"/>
    <w:rsid w:val="004F21D3"/>
    <w:rsid w:val="004F653D"/>
    <w:rsid w:val="00500F65"/>
    <w:rsid w:val="00506346"/>
    <w:rsid w:val="00506786"/>
    <w:rsid w:val="00510540"/>
    <w:rsid w:val="00510CA5"/>
    <w:rsid w:val="00511E21"/>
    <w:rsid w:val="00515A46"/>
    <w:rsid w:val="005179EE"/>
    <w:rsid w:val="005208EB"/>
    <w:rsid w:val="005253B2"/>
    <w:rsid w:val="00533836"/>
    <w:rsid w:val="00545B41"/>
    <w:rsid w:val="00556E83"/>
    <w:rsid w:val="005638F5"/>
    <w:rsid w:val="00567C38"/>
    <w:rsid w:val="00570C3E"/>
    <w:rsid w:val="005778C9"/>
    <w:rsid w:val="00587307"/>
    <w:rsid w:val="00596438"/>
    <w:rsid w:val="005971D3"/>
    <w:rsid w:val="005A6309"/>
    <w:rsid w:val="005A6312"/>
    <w:rsid w:val="005A6ACD"/>
    <w:rsid w:val="005B2E0D"/>
    <w:rsid w:val="005B2E78"/>
    <w:rsid w:val="005B78B9"/>
    <w:rsid w:val="005C01C2"/>
    <w:rsid w:val="005C6FBE"/>
    <w:rsid w:val="005F3F92"/>
    <w:rsid w:val="005F5F90"/>
    <w:rsid w:val="00601642"/>
    <w:rsid w:val="00601DD2"/>
    <w:rsid w:val="00603E06"/>
    <w:rsid w:val="00610FF4"/>
    <w:rsid w:val="00615F74"/>
    <w:rsid w:val="00621218"/>
    <w:rsid w:val="00624DE9"/>
    <w:rsid w:val="006274B2"/>
    <w:rsid w:val="00633B78"/>
    <w:rsid w:val="00642B07"/>
    <w:rsid w:val="00645E0B"/>
    <w:rsid w:val="006479C1"/>
    <w:rsid w:val="00647CEA"/>
    <w:rsid w:val="00651267"/>
    <w:rsid w:val="00651B8F"/>
    <w:rsid w:val="00657FC9"/>
    <w:rsid w:val="00672EBF"/>
    <w:rsid w:val="006742CA"/>
    <w:rsid w:val="00674978"/>
    <w:rsid w:val="00675733"/>
    <w:rsid w:val="0067674B"/>
    <w:rsid w:val="00677736"/>
    <w:rsid w:val="0069415C"/>
    <w:rsid w:val="00697542"/>
    <w:rsid w:val="006A3BFA"/>
    <w:rsid w:val="006B64CE"/>
    <w:rsid w:val="006B6D5D"/>
    <w:rsid w:val="006B73B8"/>
    <w:rsid w:val="006C0803"/>
    <w:rsid w:val="006C1F0D"/>
    <w:rsid w:val="006C4E11"/>
    <w:rsid w:val="006D2E30"/>
    <w:rsid w:val="006E50F8"/>
    <w:rsid w:val="006E5A15"/>
    <w:rsid w:val="006F1D28"/>
    <w:rsid w:val="006F1E71"/>
    <w:rsid w:val="006F42DE"/>
    <w:rsid w:val="00705823"/>
    <w:rsid w:val="007134F5"/>
    <w:rsid w:val="00721E9B"/>
    <w:rsid w:val="00722BF4"/>
    <w:rsid w:val="00722DBB"/>
    <w:rsid w:val="007319B9"/>
    <w:rsid w:val="007351BE"/>
    <w:rsid w:val="007363B4"/>
    <w:rsid w:val="007378D1"/>
    <w:rsid w:val="007423A8"/>
    <w:rsid w:val="00743601"/>
    <w:rsid w:val="00767A70"/>
    <w:rsid w:val="007774CF"/>
    <w:rsid w:val="00782558"/>
    <w:rsid w:val="00786087"/>
    <w:rsid w:val="007A73BA"/>
    <w:rsid w:val="007B2E18"/>
    <w:rsid w:val="007B7881"/>
    <w:rsid w:val="007C0261"/>
    <w:rsid w:val="007C3EBE"/>
    <w:rsid w:val="007C6688"/>
    <w:rsid w:val="007C7D6D"/>
    <w:rsid w:val="007C7E26"/>
    <w:rsid w:val="007D2B44"/>
    <w:rsid w:val="007D60F8"/>
    <w:rsid w:val="007D768C"/>
    <w:rsid w:val="007E2382"/>
    <w:rsid w:val="007E5906"/>
    <w:rsid w:val="007F18FD"/>
    <w:rsid w:val="007F1D90"/>
    <w:rsid w:val="007F1DC1"/>
    <w:rsid w:val="007F36F0"/>
    <w:rsid w:val="007F42E2"/>
    <w:rsid w:val="007F78DF"/>
    <w:rsid w:val="0080170A"/>
    <w:rsid w:val="00803E83"/>
    <w:rsid w:val="00814ABE"/>
    <w:rsid w:val="008172B6"/>
    <w:rsid w:val="0082217F"/>
    <w:rsid w:val="00827EC0"/>
    <w:rsid w:val="0083375A"/>
    <w:rsid w:val="00833E14"/>
    <w:rsid w:val="00844640"/>
    <w:rsid w:val="008623CB"/>
    <w:rsid w:val="008627E7"/>
    <w:rsid w:val="00862BC8"/>
    <w:rsid w:val="0086333D"/>
    <w:rsid w:val="00863AE3"/>
    <w:rsid w:val="00870931"/>
    <w:rsid w:val="00870A68"/>
    <w:rsid w:val="008744F4"/>
    <w:rsid w:val="008746A5"/>
    <w:rsid w:val="00876DF2"/>
    <w:rsid w:val="00880283"/>
    <w:rsid w:val="00886562"/>
    <w:rsid w:val="00887616"/>
    <w:rsid w:val="008909FB"/>
    <w:rsid w:val="00892926"/>
    <w:rsid w:val="00893612"/>
    <w:rsid w:val="00895644"/>
    <w:rsid w:val="008A01BB"/>
    <w:rsid w:val="008A32FF"/>
    <w:rsid w:val="008A680A"/>
    <w:rsid w:val="008B700B"/>
    <w:rsid w:val="008C1507"/>
    <w:rsid w:val="008C6DA1"/>
    <w:rsid w:val="008D003F"/>
    <w:rsid w:val="008D15DB"/>
    <w:rsid w:val="008D32A8"/>
    <w:rsid w:val="008D33DA"/>
    <w:rsid w:val="008D423D"/>
    <w:rsid w:val="008D5938"/>
    <w:rsid w:val="008F084D"/>
    <w:rsid w:val="008F4ACB"/>
    <w:rsid w:val="008F4C35"/>
    <w:rsid w:val="00907EAD"/>
    <w:rsid w:val="0091642F"/>
    <w:rsid w:val="00916CD1"/>
    <w:rsid w:val="00932DDC"/>
    <w:rsid w:val="009405F7"/>
    <w:rsid w:val="00945882"/>
    <w:rsid w:val="00946DB0"/>
    <w:rsid w:val="00956BD1"/>
    <w:rsid w:val="00956F50"/>
    <w:rsid w:val="00960AEF"/>
    <w:rsid w:val="009704E4"/>
    <w:rsid w:val="00971583"/>
    <w:rsid w:val="00976C8D"/>
    <w:rsid w:val="00984FB8"/>
    <w:rsid w:val="009956EF"/>
    <w:rsid w:val="00995A7B"/>
    <w:rsid w:val="00996977"/>
    <w:rsid w:val="009B7307"/>
    <w:rsid w:val="009C449C"/>
    <w:rsid w:val="009C5DF7"/>
    <w:rsid w:val="009C7C47"/>
    <w:rsid w:val="009D3322"/>
    <w:rsid w:val="009D612E"/>
    <w:rsid w:val="009E0201"/>
    <w:rsid w:val="009E0E1D"/>
    <w:rsid w:val="009E188A"/>
    <w:rsid w:val="009E4FA2"/>
    <w:rsid w:val="009E72C8"/>
    <w:rsid w:val="009F419A"/>
    <w:rsid w:val="009F73B4"/>
    <w:rsid w:val="00A2434C"/>
    <w:rsid w:val="00A248A0"/>
    <w:rsid w:val="00A271FE"/>
    <w:rsid w:val="00A27767"/>
    <w:rsid w:val="00A30700"/>
    <w:rsid w:val="00A31181"/>
    <w:rsid w:val="00A34543"/>
    <w:rsid w:val="00A40BF6"/>
    <w:rsid w:val="00A43639"/>
    <w:rsid w:val="00A54ED6"/>
    <w:rsid w:val="00A56614"/>
    <w:rsid w:val="00A572A7"/>
    <w:rsid w:val="00A5730C"/>
    <w:rsid w:val="00A61CB2"/>
    <w:rsid w:val="00A62472"/>
    <w:rsid w:val="00A62942"/>
    <w:rsid w:val="00A659DB"/>
    <w:rsid w:val="00A76891"/>
    <w:rsid w:val="00A77AB9"/>
    <w:rsid w:val="00A81945"/>
    <w:rsid w:val="00A845A9"/>
    <w:rsid w:val="00A86179"/>
    <w:rsid w:val="00A8710B"/>
    <w:rsid w:val="00A9232E"/>
    <w:rsid w:val="00A928AC"/>
    <w:rsid w:val="00AA1F3B"/>
    <w:rsid w:val="00AA398D"/>
    <w:rsid w:val="00AB4596"/>
    <w:rsid w:val="00AB5670"/>
    <w:rsid w:val="00AC1BEA"/>
    <w:rsid w:val="00AC62B2"/>
    <w:rsid w:val="00AD1B83"/>
    <w:rsid w:val="00AD545A"/>
    <w:rsid w:val="00AE2103"/>
    <w:rsid w:val="00AE7400"/>
    <w:rsid w:val="00AF036D"/>
    <w:rsid w:val="00AF506A"/>
    <w:rsid w:val="00B003C9"/>
    <w:rsid w:val="00B04D20"/>
    <w:rsid w:val="00B13E15"/>
    <w:rsid w:val="00B3451B"/>
    <w:rsid w:val="00B36309"/>
    <w:rsid w:val="00B579E1"/>
    <w:rsid w:val="00B61CC4"/>
    <w:rsid w:val="00B65C1E"/>
    <w:rsid w:val="00B70B67"/>
    <w:rsid w:val="00B836E9"/>
    <w:rsid w:val="00B95C4E"/>
    <w:rsid w:val="00BA6B9E"/>
    <w:rsid w:val="00BB0242"/>
    <w:rsid w:val="00BB1088"/>
    <w:rsid w:val="00BB2D13"/>
    <w:rsid w:val="00BB42D7"/>
    <w:rsid w:val="00BB4823"/>
    <w:rsid w:val="00BC24DE"/>
    <w:rsid w:val="00BC5470"/>
    <w:rsid w:val="00BD7A9A"/>
    <w:rsid w:val="00BE153B"/>
    <w:rsid w:val="00BF326D"/>
    <w:rsid w:val="00BF4C3C"/>
    <w:rsid w:val="00BF6A96"/>
    <w:rsid w:val="00BF7ED6"/>
    <w:rsid w:val="00C027B4"/>
    <w:rsid w:val="00C11A0D"/>
    <w:rsid w:val="00C24B1A"/>
    <w:rsid w:val="00C25CC8"/>
    <w:rsid w:val="00C33F80"/>
    <w:rsid w:val="00C41E99"/>
    <w:rsid w:val="00C462CD"/>
    <w:rsid w:val="00C47B67"/>
    <w:rsid w:val="00C50856"/>
    <w:rsid w:val="00C52012"/>
    <w:rsid w:val="00C5633F"/>
    <w:rsid w:val="00C57E1F"/>
    <w:rsid w:val="00C65B06"/>
    <w:rsid w:val="00C736D4"/>
    <w:rsid w:val="00C826CB"/>
    <w:rsid w:val="00C847B2"/>
    <w:rsid w:val="00C97DF8"/>
    <w:rsid w:val="00CA007B"/>
    <w:rsid w:val="00CA1DD1"/>
    <w:rsid w:val="00CA358D"/>
    <w:rsid w:val="00CB078F"/>
    <w:rsid w:val="00CB2216"/>
    <w:rsid w:val="00CB7FCC"/>
    <w:rsid w:val="00CC470A"/>
    <w:rsid w:val="00CD5CC4"/>
    <w:rsid w:val="00CE0F60"/>
    <w:rsid w:val="00CF0B6D"/>
    <w:rsid w:val="00CF2508"/>
    <w:rsid w:val="00CF312C"/>
    <w:rsid w:val="00D014B1"/>
    <w:rsid w:val="00D0170E"/>
    <w:rsid w:val="00D045F3"/>
    <w:rsid w:val="00D079F9"/>
    <w:rsid w:val="00D217AD"/>
    <w:rsid w:val="00D27691"/>
    <w:rsid w:val="00D31CF2"/>
    <w:rsid w:val="00D41204"/>
    <w:rsid w:val="00D413A6"/>
    <w:rsid w:val="00D41920"/>
    <w:rsid w:val="00D4519C"/>
    <w:rsid w:val="00D560EB"/>
    <w:rsid w:val="00D60965"/>
    <w:rsid w:val="00D64F7F"/>
    <w:rsid w:val="00D66AEA"/>
    <w:rsid w:val="00D71388"/>
    <w:rsid w:val="00D76B7D"/>
    <w:rsid w:val="00D77D9E"/>
    <w:rsid w:val="00D92593"/>
    <w:rsid w:val="00DA07EA"/>
    <w:rsid w:val="00DA41A7"/>
    <w:rsid w:val="00DB5888"/>
    <w:rsid w:val="00DC1C05"/>
    <w:rsid w:val="00DC1E01"/>
    <w:rsid w:val="00DC578C"/>
    <w:rsid w:val="00DC6CEC"/>
    <w:rsid w:val="00DD1D4A"/>
    <w:rsid w:val="00DD6898"/>
    <w:rsid w:val="00DD6F39"/>
    <w:rsid w:val="00DD78AD"/>
    <w:rsid w:val="00DE77B4"/>
    <w:rsid w:val="00DF3A02"/>
    <w:rsid w:val="00DF6A44"/>
    <w:rsid w:val="00E00C15"/>
    <w:rsid w:val="00E02179"/>
    <w:rsid w:val="00E064E3"/>
    <w:rsid w:val="00E14930"/>
    <w:rsid w:val="00E22CF4"/>
    <w:rsid w:val="00E26CDC"/>
    <w:rsid w:val="00E3112B"/>
    <w:rsid w:val="00E3727B"/>
    <w:rsid w:val="00E404B1"/>
    <w:rsid w:val="00E4278A"/>
    <w:rsid w:val="00E44AAA"/>
    <w:rsid w:val="00E47483"/>
    <w:rsid w:val="00E51752"/>
    <w:rsid w:val="00E60446"/>
    <w:rsid w:val="00E6473B"/>
    <w:rsid w:val="00E66100"/>
    <w:rsid w:val="00E71463"/>
    <w:rsid w:val="00E75835"/>
    <w:rsid w:val="00E823B1"/>
    <w:rsid w:val="00E828E3"/>
    <w:rsid w:val="00E9087A"/>
    <w:rsid w:val="00EA3687"/>
    <w:rsid w:val="00EA48FB"/>
    <w:rsid w:val="00EA5594"/>
    <w:rsid w:val="00EB1285"/>
    <w:rsid w:val="00EB1BF3"/>
    <w:rsid w:val="00EC2E55"/>
    <w:rsid w:val="00EC3480"/>
    <w:rsid w:val="00EC7E57"/>
    <w:rsid w:val="00ED05CB"/>
    <w:rsid w:val="00ED5E4C"/>
    <w:rsid w:val="00EE306B"/>
    <w:rsid w:val="00EE5A07"/>
    <w:rsid w:val="00EE78C8"/>
    <w:rsid w:val="00EF4888"/>
    <w:rsid w:val="00EF5118"/>
    <w:rsid w:val="00EF7811"/>
    <w:rsid w:val="00F13AAC"/>
    <w:rsid w:val="00F17448"/>
    <w:rsid w:val="00F23F93"/>
    <w:rsid w:val="00F31CE4"/>
    <w:rsid w:val="00F32081"/>
    <w:rsid w:val="00F358EB"/>
    <w:rsid w:val="00F37A3E"/>
    <w:rsid w:val="00F4084E"/>
    <w:rsid w:val="00F55A3D"/>
    <w:rsid w:val="00F610CC"/>
    <w:rsid w:val="00F650A8"/>
    <w:rsid w:val="00F67592"/>
    <w:rsid w:val="00F853C4"/>
    <w:rsid w:val="00F90281"/>
    <w:rsid w:val="00F9080F"/>
    <w:rsid w:val="00F93A67"/>
    <w:rsid w:val="00FA13CF"/>
    <w:rsid w:val="00FA34BC"/>
    <w:rsid w:val="00FA44AA"/>
    <w:rsid w:val="00FB0794"/>
    <w:rsid w:val="00FB7BEE"/>
    <w:rsid w:val="00FC1FE0"/>
    <w:rsid w:val="00FC58F2"/>
    <w:rsid w:val="00FC7BC1"/>
    <w:rsid w:val="00FD4496"/>
    <w:rsid w:val="00FD6111"/>
    <w:rsid w:val="00FD7349"/>
    <w:rsid w:val="00FE1635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37D0C"/>
  <w15:docId w15:val="{F4B2ACA0-1741-48D6-912E-0881D099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2E8"/>
    <w:pPr>
      <w:spacing w:line="360" w:lineRule="auto"/>
    </w:pPr>
    <w:rPr>
      <w:rFonts w:ascii="Museo Sans 300" w:hAnsi="Museo Sans 300"/>
      <w:color w:val="4D5157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309"/>
    <w:pPr>
      <w:keepNext/>
      <w:keepLines/>
      <w:spacing w:before="480" w:line="276" w:lineRule="auto"/>
      <w:outlineLvl w:val="0"/>
    </w:pPr>
    <w:rPr>
      <w:rFonts w:ascii="Museo Slab 900" w:eastAsiaTheme="majorEastAsia" w:hAnsi="Museo Slab 900" w:cstheme="majorBidi"/>
      <w:bCs/>
      <w:color w:val="E7009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2A03D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A03D1"/>
    <w:pPr>
      <w:tabs>
        <w:tab w:val="center" w:pos="4153"/>
        <w:tab w:val="right" w:pos="8306"/>
      </w:tabs>
    </w:pPr>
  </w:style>
  <w:style w:type="character" w:styleId="Hyperlink">
    <w:name w:val="Hyperlink"/>
    <w:rsid w:val="00FC7BC1"/>
    <w:rPr>
      <w:color w:val="0000FF"/>
      <w:u w:val="single"/>
    </w:rPr>
  </w:style>
  <w:style w:type="character" w:styleId="CommentReference">
    <w:name w:val="annotation reference"/>
    <w:semiHidden/>
    <w:rsid w:val="00EE78C8"/>
    <w:rPr>
      <w:sz w:val="16"/>
      <w:szCs w:val="16"/>
    </w:rPr>
  </w:style>
  <w:style w:type="paragraph" w:styleId="CommentText">
    <w:name w:val="annotation text"/>
    <w:basedOn w:val="Normal"/>
    <w:semiHidden/>
    <w:rsid w:val="00EE78C8"/>
    <w:rPr>
      <w:szCs w:val="20"/>
    </w:rPr>
  </w:style>
  <w:style w:type="paragraph" w:styleId="BalloonText">
    <w:name w:val="Balloon Text"/>
    <w:basedOn w:val="Normal"/>
    <w:semiHidden/>
    <w:rsid w:val="00EE78C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27310B"/>
    <w:rPr>
      <w:b/>
      <w:bCs/>
    </w:rPr>
  </w:style>
  <w:style w:type="paragraph" w:styleId="FootnoteText">
    <w:name w:val="footnote text"/>
    <w:basedOn w:val="Normal"/>
    <w:semiHidden/>
    <w:rsid w:val="00876DF2"/>
    <w:rPr>
      <w:szCs w:val="20"/>
    </w:rPr>
  </w:style>
  <w:style w:type="character" w:styleId="FootnoteReference">
    <w:name w:val="footnote reference"/>
    <w:semiHidden/>
    <w:rsid w:val="00876DF2"/>
    <w:rPr>
      <w:vertAlign w:val="superscript"/>
    </w:rPr>
  </w:style>
  <w:style w:type="character" w:customStyle="1" w:styleId="apple-converted-space">
    <w:name w:val="apple-converted-space"/>
    <w:rsid w:val="007F42E2"/>
  </w:style>
  <w:style w:type="table" w:styleId="TableGrid">
    <w:name w:val="Table Grid"/>
    <w:basedOn w:val="TableNormal"/>
    <w:uiPriority w:val="59"/>
    <w:rsid w:val="002C4D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72E8"/>
    <w:rPr>
      <w:rFonts w:ascii="Museo Sans 300" w:hAnsi="Museo Sans 300"/>
      <w:color w:val="4D5157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36309"/>
    <w:pPr>
      <w:spacing w:after="300" w:line="240" w:lineRule="auto"/>
      <w:contextualSpacing/>
    </w:pPr>
    <w:rPr>
      <w:rFonts w:ascii="Museo Slab 700" w:eastAsiaTheme="majorEastAsia" w:hAnsi="Museo Slab 700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6309"/>
    <w:rPr>
      <w:rFonts w:ascii="Museo Slab 700" w:eastAsiaTheme="majorEastAsia" w:hAnsi="Museo Slab 700" w:cstheme="majorBidi"/>
      <w:color w:val="4D5157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36309"/>
    <w:rPr>
      <w:rFonts w:ascii="Museo Slab 900" w:eastAsiaTheme="majorEastAsia" w:hAnsi="Museo Slab 900" w:cstheme="majorBidi"/>
      <w:bCs/>
      <w:color w:val="E7009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2E8"/>
    <w:rPr>
      <w:rFonts w:ascii="Museo Sans Cond 300" w:hAnsi="Museo Sans Cond 300"/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0672E8"/>
    <w:rPr>
      <w:rFonts w:ascii="Museo Sans Cond 300" w:hAnsi="Museo Sans Cond 300"/>
      <w:i/>
      <w:color w:val="4D5157"/>
      <w:szCs w:val="22"/>
    </w:rPr>
  </w:style>
  <w:style w:type="character" w:styleId="SubtleEmphasis">
    <w:name w:val="Subtle Emphasis"/>
    <w:uiPriority w:val="19"/>
    <w:qFormat/>
    <w:rsid w:val="000672E8"/>
    <w:rPr>
      <w:rFonts w:ascii="Museo Sans Cond 700" w:hAnsi="Museo Sans Cond 700"/>
      <w:i/>
    </w:rPr>
  </w:style>
  <w:style w:type="character" w:styleId="Emphasis">
    <w:name w:val="Emphasis"/>
    <w:uiPriority w:val="20"/>
    <w:qFormat/>
    <w:rsid w:val="000672E8"/>
    <w:rPr>
      <w:i/>
    </w:rPr>
  </w:style>
  <w:style w:type="character" w:styleId="IntenseEmphasis">
    <w:name w:val="Intense Emphasis"/>
    <w:basedOn w:val="Emphasis"/>
    <w:uiPriority w:val="21"/>
    <w:qFormat/>
    <w:rsid w:val="000672E8"/>
    <w:rPr>
      <w:rFonts w:ascii="Museo Sans 700" w:hAnsi="Museo Sans 700"/>
      <w:i/>
    </w:rPr>
  </w:style>
  <w:style w:type="character" w:styleId="Strong">
    <w:name w:val="Strong"/>
    <w:uiPriority w:val="22"/>
    <w:qFormat/>
    <w:rsid w:val="000672E8"/>
    <w:rPr>
      <w:rFonts w:ascii="Museo Sans 700" w:hAnsi="Museo Sans 700"/>
    </w:rPr>
  </w:style>
  <w:style w:type="paragraph" w:styleId="Quote">
    <w:name w:val="Quote"/>
    <w:basedOn w:val="Normal"/>
    <w:next w:val="Normal"/>
    <w:link w:val="QuoteChar"/>
    <w:uiPriority w:val="29"/>
    <w:qFormat/>
    <w:rsid w:val="000672E8"/>
    <w:rPr>
      <w:rFonts w:ascii="Museo Slab 500" w:hAnsi="Museo Slab 500"/>
    </w:rPr>
  </w:style>
  <w:style w:type="character" w:customStyle="1" w:styleId="QuoteChar">
    <w:name w:val="Quote Char"/>
    <w:basedOn w:val="DefaultParagraphFont"/>
    <w:link w:val="Quote"/>
    <w:uiPriority w:val="29"/>
    <w:rsid w:val="000672E8"/>
    <w:rPr>
      <w:rFonts w:ascii="Museo Slab 500" w:hAnsi="Museo Slab 500"/>
      <w:color w:val="4D5157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B363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309"/>
    <w:rPr>
      <w:rFonts w:ascii="Museo Sans 300" w:hAnsi="Museo Sans 300"/>
      <w:b/>
      <w:bCs/>
      <w:i/>
      <w:iCs/>
      <w:color w:val="4F81BD" w:themeColor="accent1"/>
      <w:szCs w:val="22"/>
    </w:rPr>
  </w:style>
  <w:style w:type="character" w:styleId="SubtleReference">
    <w:name w:val="Subtle Reference"/>
    <w:basedOn w:val="DefaultParagraphFont"/>
    <w:uiPriority w:val="31"/>
    <w:rsid w:val="000672E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0672E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672E8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0672E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E44AAA"/>
    <w:rPr>
      <w:rFonts w:ascii="Museo Sans 300" w:hAnsi="Museo Sans 300"/>
      <w:color w:val="4D5157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9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attachedTemplate" Target="file:///C:\Users\khazana.mclaughlin\OneDrive%20-%20Cheltenham%20Festivals\Reading%20Teachers%20%20Reading%20Pupils\Templates\CF_RTRP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caf3a6-d6d7-4650-bf74-ea77d3649dd0">
      <Terms xmlns="http://schemas.microsoft.com/office/infopath/2007/PartnerControls"/>
    </lcf76f155ced4ddcb4097134ff3c332f>
    <TaxCatchAll xmlns="22a79c69-7c22-48a6-8b0f-37ef5021bc1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49675D1BD6942AD368AA20329B86E" ma:contentTypeVersion="21" ma:contentTypeDescription="Create a new document." ma:contentTypeScope="" ma:versionID="935d081275331833df8841c27f95ee24">
  <xsd:schema xmlns:xsd="http://www.w3.org/2001/XMLSchema" xmlns:xs="http://www.w3.org/2001/XMLSchema" xmlns:p="http://schemas.microsoft.com/office/2006/metadata/properties" xmlns:ns2="e3caf3a6-d6d7-4650-bf74-ea77d3649dd0" xmlns:ns3="22a79c69-7c22-48a6-8b0f-37ef5021bc14" targetNamespace="http://schemas.microsoft.com/office/2006/metadata/properties" ma:root="true" ma:fieldsID="9156ecde86e8a69f68c751c5720c6191" ns2:_="" ns3:_="">
    <xsd:import namespace="e3caf3a6-d6d7-4650-bf74-ea77d3649dd0"/>
    <xsd:import namespace="22a79c69-7c22-48a6-8b0f-37ef5021b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af3a6-d6d7-4650-bf74-ea77d3649d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3479b2-f4b3-47c9-bdcd-87cfbd52e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79c69-7c22-48a6-8b0f-37ef5021b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317019-c02f-44d7-81ca-3a5093cca1f4}" ma:internalName="TaxCatchAll" ma:showField="CatchAllData" ma:web="22a79c69-7c22-48a6-8b0f-37ef5021b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D90659-2445-494E-B096-BDD25EC17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1A9E3-64A9-4A3B-ACC8-4F7E62D81B9E}">
  <ds:schemaRefs>
    <ds:schemaRef ds:uri="http://schemas.microsoft.com/office/2006/metadata/properties"/>
    <ds:schemaRef ds:uri="http://schemas.microsoft.com/office/infopath/2007/PartnerControls"/>
    <ds:schemaRef ds:uri="e3caf3a6-d6d7-4650-bf74-ea77d3649dd0"/>
    <ds:schemaRef ds:uri="22a79c69-7c22-48a6-8b0f-37ef5021bc14"/>
  </ds:schemaRefs>
</ds:datastoreItem>
</file>

<file path=customXml/itemProps3.xml><?xml version="1.0" encoding="utf-8"?>
<ds:datastoreItem xmlns:ds="http://schemas.openxmlformats.org/officeDocument/2006/customXml" ds:itemID="{680F0FB4-1BCC-453C-80C2-44984AA4BB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4B161A-C09C-4BAA-A81B-B9A286BD9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af3a6-d6d7-4650-bf74-ea77d3649dd0"/>
    <ds:schemaRef ds:uri="22a79c69-7c22-48a6-8b0f-37ef5021b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CF_RTRP Letterhead Template</Template>
  <TotalTime>48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Cheltenham Borough Council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Khazana McLaughlin</dc:creator>
  <cp:lastModifiedBy>Sarah Cooksley</cp:lastModifiedBy>
  <cp:revision>2</cp:revision>
  <cp:lastPrinted>2017-01-23T09:54:00Z</cp:lastPrinted>
  <dcterms:created xsi:type="dcterms:W3CDTF">2024-05-22T13:38:00Z</dcterms:created>
  <dcterms:modified xsi:type="dcterms:W3CDTF">2024-05-22T13:38:00Z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0x01010063749675D1BD6942AD368AA20329B86E</vt:lpwstr>
  </property>
  <property fmtid="{D5CDD505-2E9C-101B-9397-08002B2CF9AE}" pid="3" name="MediaServiceImageTags">
    <vt:lpwstr/>
  </property>
</Properties>
</file>